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0FAE2" w14:textId="77777777" w:rsidR="00270D52" w:rsidRDefault="00270D52" w:rsidP="00270D52">
      <w:pPr>
        <w:rPr>
          <w:lang w:val="en"/>
        </w:rPr>
      </w:pPr>
    </w:p>
    <w:p w14:paraId="308A5B5A" w14:textId="77777777" w:rsidR="00E70C71" w:rsidRDefault="00E70C71" w:rsidP="00270D52">
      <w:pPr>
        <w:rPr>
          <w:lang w:val="en"/>
        </w:rPr>
      </w:pPr>
    </w:p>
    <w:p w14:paraId="0291F298" w14:textId="77777777" w:rsidR="00E70C71" w:rsidRDefault="00E70C71" w:rsidP="00270D52">
      <w:pPr>
        <w:rPr>
          <w:lang w:val="en"/>
        </w:rPr>
      </w:pPr>
    </w:p>
    <w:p w14:paraId="1EB69EF0" w14:textId="532750F0" w:rsidR="00E70C71" w:rsidRDefault="00E70C71" w:rsidP="00D24E5A">
      <w:pPr>
        <w:jc w:val="center"/>
        <w:rPr>
          <w:lang w:val="en"/>
        </w:rPr>
      </w:pPr>
      <w:r>
        <w:rPr>
          <w:lang w:val="en"/>
        </w:rPr>
        <w:t>AGENDA</w:t>
      </w:r>
    </w:p>
    <w:p w14:paraId="0C008282" w14:textId="6822EBA2" w:rsidR="00E70C71" w:rsidRDefault="00E70C71" w:rsidP="00D24E5A">
      <w:pPr>
        <w:jc w:val="center"/>
        <w:rPr>
          <w:lang w:val="en"/>
        </w:rPr>
      </w:pPr>
      <w:r>
        <w:rPr>
          <w:lang w:val="en"/>
        </w:rPr>
        <w:t>Natural Resources Committee</w:t>
      </w:r>
    </w:p>
    <w:p w14:paraId="3D6F7C2D" w14:textId="3CC52032" w:rsidR="00E70C71" w:rsidRDefault="00E70C71" w:rsidP="00D24E5A">
      <w:pPr>
        <w:jc w:val="center"/>
        <w:rPr>
          <w:lang w:val="en"/>
        </w:rPr>
      </w:pPr>
      <w:r>
        <w:rPr>
          <w:lang w:val="en"/>
        </w:rPr>
        <w:t>Monday, October 12</w:t>
      </w:r>
      <w:r w:rsidRPr="00E70C71">
        <w:rPr>
          <w:vertAlign w:val="superscript"/>
          <w:lang w:val="en"/>
        </w:rPr>
        <w:t>th</w:t>
      </w:r>
      <w:r>
        <w:rPr>
          <w:lang w:val="en"/>
        </w:rPr>
        <w:t>, 2026</w:t>
      </w:r>
    </w:p>
    <w:p w14:paraId="3D8BA361" w14:textId="46348AF2" w:rsidR="008F60ED" w:rsidRPr="00D24E5A" w:rsidRDefault="00E70C71" w:rsidP="008F60ED">
      <w:r w:rsidRPr="00D24E5A">
        <w:t xml:space="preserve">Location: </w:t>
      </w:r>
      <w:r w:rsidR="008F60ED" w:rsidRPr="00D24E5A">
        <w:t>Online</w:t>
      </w:r>
      <w:r w:rsidR="00D24E5A">
        <w:t xml:space="preserve"> </w:t>
      </w:r>
      <w:hyperlink r:id="rId10" w:history="1">
        <w:r w:rsidR="00D24E5A" w:rsidRPr="00F93DBC">
          <w:rPr>
            <w:rStyle w:val="Hyperlink"/>
          </w:rPr>
          <w:t>https://teams.microsoft.com/meet/27709760462313?p=snFbgQ4qR2TqxtEagh</w:t>
        </w:r>
      </w:hyperlink>
      <w:r w:rsidR="008F60ED" w:rsidRPr="00D24E5A">
        <w:t xml:space="preserve"> </w:t>
      </w:r>
    </w:p>
    <w:p w14:paraId="0CD3F5C0" w14:textId="15337711" w:rsidR="008F60ED" w:rsidRPr="008F60ED" w:rsidRDefault="008F60ED" w:rsidP="008F60ED">
      <w:pPr>
        <w:rPr>
          <w:lang w:val="en"/>
        </w:rPr>
      </w:pPr>
      <w:r w:rsidRPr="008F60ED">
        <w:rPr>
          <w:lang w:val="en"/>
        </w:rPr>
        <w:t>Meeting ID:</w:t>
      </w:r>
      <w:r w:rsidR="00D24E5A">
        <w:rPr>
          <w:lang w:val="en"/>
        </w:rPr>
        <w:t xml:space="preserve"> </w:t>
      </w:r>
      <w:r w:rsidRPr="008F60ED">
        <w:rPr>
          <w:lang w:val="en"/>
        </w:rPr>
        <w:t>277 097 604 623 13</w:t>
      </w:r>
    </w:p>
    <w:p w14:paraId="150C99DE" w14:textId="7062E00C" w:rsidR="00E70C71" w:rsidRDefault="008F60ED" w:rsidP="008F60ED">
      <w:pPr>
        <w:rPr>
          <w:lang w:val="en"/>
        </w:rPr>
      </w:pPr>
      <w:r w:rsidRPr="008F60ED">
        <w:rPr>
          <w:lang w:val="en"/>
        </w:rPr>
        <w:t>Passcode:c22SL3g7</w:t>
      </w:r>
    </w:p>
    <w:p w14:paraId="5045665B" w14:textId="77777777" w:rsidR="00D24E5A" w:rsidRDefault="00D24E5A" w:rsidP="008F60ED">
      <w:pPr>
        <w:rPr>
          <w:lang w:val="en"/>
        </w:rPr>
      </w:pPr>
    </w:p>
    <w:p w14:paraId="40DBB5E3" w14:textId="4FEA1F82" w:rsidR="00D24E5A" w:rsidRDefault="00D24E5A" w:rsidP="008F60ED">
      <w:pPr>
        <w:rPr>
          <w:lang w:val="en"/>
        </w:rPr>
      </w:pPr>
      <w:r>
        <w:rPr>
          <w:lang w:val="en"/>
        </w:rPr>
        <w:t>Agenda Items</w:t>
      </w:r>
    </w:p>
    <w:p w14:paraId="7AABBB26" w14:textId="29CE32CA" w:rsidR="00D24E5A" w:rsidRDefault="005370B5" w:rsidP="00D24E5A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>Committee member i</w:t>
      </w:r>
      <w:r w:rsidR="00D24E5A">
        <w:rPr>
          <w:lang w:val="en"/>
        </w:rPr>
        <w:t xml:space="preserve">ntroductions </w:t>
      </w:r>
    </w:p>
    <w:p w14:paraId="33945D04" w14:textId="65AF497D" w:rsidR="00D24E5A" w:rsidRDefault="00D24E5A" w:rsidP="00D24E5A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 xml:space="preserve">Discussion of </w:t>
      </w:r>
      <w:r w:rsidR="005370B5">
        <w:rPr>
          <w:lang w:val="en"/>
        </w:rPr>
        <w:t>general direction of work for the next year</w:t>
      </w:r>
    </w:p>
    <w:p w14:paraId="38E18725" w14:textId="7E399440" w:rsidR="005370B5" w:rsidRDefault="005370B5" w:rsidP="00D24E5A">
      <w:pPr>
        <w:pStyle w:val="ListParagraph"/>
        <w:numPr>
          <w:ilvl w:val="0"/>
          <w:numId w:val="1"/>
        </w:numPr>
        <w:rPr>
          <w:lang w:val="en"/>
        </w:rPr>
      </w:pPr>
      <w:r>
        <w:rPr>
          <w:lang w:val="en"/>
        </w:rPr>
        <w:t>Discussion of Act 250 Criterion 8(C)</w:t>
      </w:r>
      <w:r w:rsidR="00265CF9">
        <w:rPr>
          <w:lang w:val="en"/>
        </w:rPr>
        <w:t xml:space="preserve"> – Forest Blocks &amp; Habitat Connectors </w:t>
      </w:r>
    </w:p>
    <w:p w14:paraId="7A3037A5" w14:textId="77777777" w:rsidR="00B05FB3" w:rsidRDefault="00265CF9" w:rsidP="00265CF9">
      <w:pPr>
        <w:pStyle w:val="ListParagraph"/>
        <w:numPr>
          <w:ilvl w:val="1"/>
          <w:numId w:val="1"/>
        </w:numPr>
        <w:rPr>
          <w:lang w:val="en"/>
        </w:rPr>
      </w:pPr>
      <w:r>
        <w:rPr>
          <w:lang w:val="en"/>
        </w:rPr>
        <w:t>Hannah to repor</w:t>
      </w:r>
      <w:r w:rsidR="001A66FC">
        <w:rPr>
          <w:lang w:val="en"/>
        </w:rPr>
        <w:t>t information learned from Oct. 6</w:t>
      </w:r>
      <w:r w:rsidR="001A66FC" w:rsidRPr="001A66FC">
        <w:rPr>
          <w:vertAlign w:val="superscript"/>
          <w:lang w:val="en"/>
        </w:rPr>
        <w:t>th</w:t>
      </w:r>
      <w:r w:rsidR="001A66FC">
        <w:rPr>
          <w:lang w:val="en"/>
        </w:rPr>
        <w:t xml:space="preserve"> public info session</w:t>
      </w:r>
    </w:p>
    <w:p w14:paraId="5683DF78" w14:textId="14A16920" w:rsidR="00265CF9" w:rsidRPr="00D24E5A" w:rsidRDefault="00B05FB3" w:rsidP="00265CF9">
      <w:pPr>
        <w:pStyle w:val="ListParagraph"/>
        <w:numPr>
          <w:ilvl w:val="1"/>
          <w:numId w:val="1"/>
        </w:numPr>
        <w:rPr>
          <w:lang w:val="en"/>
        </w:rPr>
      </w:pPr>
      <w:r>
        <w:rPr>
          <w:lang w:val="en"/>
        </w:rPr>
        <w:t xml:space="preserve">Discussion of possible </w:t>
      </w:r>
      <w:r w:rsidR="006D5B28">
        <w:rPr>
          <w:lang w:val="en"/>
        </w:rPr>
        <w:t xml:space="preserve">points of importance or concern to address in eventual public comment. </w:t>
      </w:r>
      <w:r w:rsidR="001A66FC">
        <w:rPr>
          <w:lang w:val="en"/>
        </w:rPr>
        <w:t xml:space="preserve"> </w:t>
      </w:r>
    </w:p>
    <w:p w14:paraId="0813514F" w14:textId="77777777" w:rsidR="00E70C71" w:rsidRDefault="00E70C71" w:rsidP="00270D52">
      <w:pPr>
        <w:rPr>
          <w:lang w:val="en"/>
        </w:rPr>
      </w:pPr>
    </w:p>
    <w:p w14:paraId="02257903" w14:textId="77777777" w:rsidR="00EC72AB" w:rsidRDefault="00EC72AB"/>
    <w:p w14:paraId="72A01173" w14:textId="77777777" w:rsidR="00EC72AB" w:rsidRDefault="00EC72AB"/>
    <w:p w14:paraId="01CA4CD0" w14:textId="77777777" w:rsidR="00EC72AB" w:rsidRDefault="00EC72AB"/>
    <w:p w14:paraId="48F17E7C" w14:textId="77777777" w:rsidR="00EC72AB" w:rsidRDefault="00EC72AB"/>
    <w:sectPr w:rsidR="00EC72AB" w:rsidSect="009F26C7">
      <w:headerReference w:type="default" r:id="rId11"/>
      <w:footerReference w:type="default" r:id="rId12"/>
      <w:pgSz w:w="12240" w:h="15840"/>
      <w:pgMar w:top="1829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FF4AF" w14:textId="77777777" w:rsidR="00C451E1" w:rsidRDefault="00C451E1">
      <w:pPr>
        <w:spacing w:after="0" w:line="240" w:lineRule="auto"/>
      </w:pPr>
      <w:r>
        <w:separator/>
      </w:r>
    </w:p>
  </w:endnote>
  <w:endnote w:type="continuationSeparator" w:id="0">
    <w:p w14:paraId="6BDAC35A" w14:textId="77777777" w:rsidR="00C451E1" w:rsidRDefault="00C45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D356E554-870A-446A-B89E-38E7C698DDDD}"/>
    <w:embedItalic r:id="rId2" w:fontKey="{474E6A02-EFDE-488E-A9A9-7D073AF66D76}"/>
  </w:font>
  <w:font w:name="Play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23D5349-42D6-4BE8-BF8F-83DA361C50A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BB4E07BE-9668-4639-96E0-EFF4D1A9893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7BE86" w14:textId="77777777" w:rsidR="009F26C7" w:rsidRDefault="009F26C7">
    <w:pPr>
      <w:pStyle w:val="Footer"/>
    </w:pPr>
    <w:r>
      <w:rPr>
        <w:noProof/>
      </w:rPr>
      <w:drawing>
        <wp:anchor distT="114300" distB="114300" distL="114300" distR="114300" simplePos="0" relativeHeight="251661312" behindDoc="1" locked="0" layoutInCell="1" hidden="0" allowOverlap="1" wp14:anchorId="50158A7E" wp14:editId="5D569275">
          <wp:simplePos x="0" y="0"/>
          <wp:positionH relativeFrom="margin">
            <wp:posOffset>-209550</wp:posOffset>
          </wp:positionH>
          <wp:positionV relativeFrom="bottomMargin">
            <wp:posOffset>140706</wp:posOffset>
          </wp:positionV>
          <wp:extent cx="6357938" cy="644075"/>
          <wp:effectExtent l="0" t="0" r="5080" b="3810"/>
          <wp:wrapNone/>
          <wp:docPr id="2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l="203" r="203"/>
                  <a:stretch>
                    <a:fillRect/>
                  </a:stretch>
                </pic:blipFill>
                <pic:spPr>
                  <a:xfrm>
                    <a:off x="0" y="0"/>
                    <a:ext cx="6357938" cy="6440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1AFAC" w14:textId="77777777" w:rsidR="00C451E1" w:rsidRDefault="00C451E1">
      <w:pPr>
        <w:spacing w:after="0" w:line="240" w:lineRule="auto"/>
      </w:pPr>
      <w:r>
        <w:separator/>
      </w:r>
    </w:p>
  </w:footnote>
  <w:footnote w:type="continuationSeparator" w:id="0">
    <w:p w14:paraId="3CD5C9EA" w14:textId="77777777" w:rsidR="00C451E1" w:rsidRDefault="00C45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095E3" w14:textId="77777777" w:rsidR="009F26C7" w:rsidRDefault="009F26C7">
    <w:pPr>
      <w:pStyle w:val="Header"/>
    </w:pPr>
    <w:r>
      <w:rPr>
        <w:noProof/>
      </w:rPr>
      <w:drawing>
        <wp:anchor distT="0" distB="0" distL="0" distR="0" simplePos="0" relativeHeight="251659264" behindDoc="1" locked="0" layoutInCell="1" hidden="0" allowOverlap="1" wp14:anchorId="3BD27446" wp14:editId="781D83B3">
          <wp:simplePos x="0" y="0"/>
          <wp:positionH relativeFrom="page">
            <wp:posOffset>543464</wp:posOffset>
          </wp:positionH>
          <wp:positionV relativeFrom="page">
            <wp:posOffset>129396</wp:posOffset>
          </wp:positionV>
          <wp:extent cx="6858000" cy="1100500"/>
          <wp:effectExtent l="0" t="0" r="0" b="0"/>
          <wp:wrapNone/>
          <wp:docPr id="1" name="image1.png" descr="A cartoon of a person holding an object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cartoon of a person holding an object&#10;&#10;AI-generated content may be incorrect."/>
                  <pic:cNvPicPr preferRelativeResize="0"/>
                </pic:nvPicPr>
                <pic:blipFill>
                  <a:blip r:embed="rId1"/>
                  <a:srcRect l="97" r="97"/>
                  <a:stretch>
                    <a:fillRect/>
                  </a:stretch>
                </pic:blipFill>
                <pic:spPr>
                  <a:xfrm>
                    <a:off x="0" y="0"/>
                    <a:ext cx="6858000" cy="110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05D3C"/>
    <w:multiLevelType w:val="hybridMultilevel"/>
    <w:tmpl w:val="EA56A9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7984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A7B"/>
    <w:rsid w:val="00024386"/>
    <w:rsid w:val="001825B3"/>
    <w:rsid w:val="001A66FC"/>
    <w:rsid w:val="00265CF9"/>
    <w:rsid w:val="00270D52"/>
    <w:rsid w:val="003A3B02"/>
    <w:rsid w:val="005370B5"/>
    <w:rsid w:val="00622AAF"/>
    <w:rsid w:val="00673529"/>
    <w:rsid w:val="006948CD"/>
    <w:rsid w:val="006D5B28"/>
    <w:rsid w:val="00724C28"/>
    <w:rsid w:val="008F60ED"/>
    <w:rsid w:val="009F26C7"/>
    <w:rsid w:val="00AF3B0E"/>
    <w:rsid w:val="00B05FB3"/>
    <w:rsid w:val="00BF1A7B"/>
    <w:rsid w:val="00C02818"/>
    <w:rsid w:val="00C451E1"/>
    <w:rsid w:val="00D24E5A"/>
    <w:rsid w:val="00E70C71"/>
    <w:rsid w:val="00EC72AB"/>
    <w:rsid w:val="00F71534"/>
    <w:rsid w:val="00FE3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753E5"/>
  <w15:docId w15:val="{F639DA5C-F5DC-40AF-A907-647B118C5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3"/>
    </w:pPr>
    <w:rPr>
      <w:i/>
      <w:color w:val="0F4761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5"/>
    </w:pPr>
    <w:rPr>
      <w:i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9F2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26C7"/>
  </w:style>
  <w:style w:type="paragraph" w:styleId="Footer">
    <w:name w:val="footer"/>
    <w:basedOn w:val="Normal"/>
    <w:link w:val="FooterChar"/>
    <w:uiPriority w:val="99"/>
    <w:unhideWhenUsed/>
    <w:rsid w:val="009F26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26C7"/>
  </w:style>
  <w:style w:type="character" w:styleId="Hyperlink">
    <w:name w:val="Hyperlink"/>
    <w:basedOn w:val="DefaultParagraphFont"/>
    <w:uiPriority w:val="99"/>
    <w:unhideWhenUsed/>
    <w:rsid w:val="00270D5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0D5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24E5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teams.microsoft.com/meet/27709760462313?p=snFbgQ4qR2TqxtEagh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Andrew\Downloads\ACRPC-L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818023BD964D49BB8C65502ADC22F3" ma:contentTypeVersion="14" ma:contentTypeDescription="Create a new document." ma:contentTypeScope="" ma:versionID="0e22778cf7a2fe938645e6769b09b2c3">
  <xsd:schema xmlns:xsd="http://www.w3.org/2001/XMLSchema" xmlns:xs="http://www.w3.org/2001/XMLSchema" xmlns:p="http://schemas.microsoft.com/office/2006/metadata/properties" xmlns:ns2="cc2f29d6-bea5-48c0-a7dd-9e9e0828084c" xmlns:ns3="77ce7a90-9344-4eec-9e7f-68f0e2b278ae" targetNamespace="http://schemas.microsoft.com/office/2006/metadata/properties" ma:root="true" ma:fieldsID="01a145c9744be3aaacb7b75437c2e21a" ns2:_="" ns3:_="">
    <xsd:import namespace="cc2f29d6-bea5-48c0-a7dd-9e9e0828084c"/>
    <xsd:import namespace="77ce7a90-9344-4eec-9e7f-68f0e2b278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MigrationSourceID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2f29d6-bea5-48c0-a7dd-9e9e082808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5e516c9-f34d-494f-9321-52e69a20fc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ce7a90-9344-4eec-9e7f-68f0e2b278ae" elementFormDefault="qualified">
    <xsd:import namespace="http://schemas.microsoft.com/office/2006/documentManagement/types"/>
    <xsd:import namespace="http://schemas.microsoft.com/office/infopath/2007/PartnerControls"/>
    <xsd:element name="MigrationSourceID" ma:index="11" nillable="true" ma:displayName="MigrationSourceID" ma:internalName="MigrationSourceID" ma:readOnly="true">
      <xsd:simpleType>
        <xsd:restriction base="dms:Text"/>
      </xsd:simpleType>
    </xsd:element>
    <xsd:element name="TaxCatchAll" ma:index="15" nillable="true" ma:displayName="Taxonomy Catch All Column" ma:hidden="true" ma:list="{a19c7045-3527-4a9a-bf97-0f3fbff30562}" ma:internalName="TaxCatchAll" ma:showField="CatchAllData" ma:web="77ce7a90-9344-4eec-9e7f-68f0e2b278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SourceID xmlns="77ce7a90-9344-4eec-9e7f-68f0e2b278ae">1xCF4MPtPEr7NyOJkxyMaH0tGy0I1tJIeutv9gOLd15Y</MigrationSourceID>
    <lcf76f155ced4ddcb4097134ff3c332f xmlns="cc2f29d6-bea5-48c0-a7dd-9e9e0828084c">
      <Terms xmlns="http://schemas.microsoft.com/office/infopath/2007/PartnerControls"/>
    </lcf76f155ced4ddcb4097134ff3c332f>
    <TaxCatchAll xmlns="77ce7a90-9344-4eec-9e7f-68f0e2b278ae" xsi:nil="true"/>
  </documentManagement>
</p:properties>
</file>

<file path=customXml/itemProps1.xml><?xml version="1.0" encoding="utf-8"?>
<ds:datastoreItem xmlns:ds="http://schemas.openxmlformats.org/officeDocument/2006/customXml" ds:itemID="{8A244511-9CCE-49AB-97A4-C7B1DCCB69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5F8A05E-5869-444D-AF82-B8A2DF03FD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2f29d6-bea5-48c0-a7dd-9e9e0828084c"/>
    <ds:schemaRef ds:uri="77ce7a90-9344-4eec-9e7f-68f0e2b278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D00F21-9ADA-4400-83CB-EE295BAE519C}">
  <ds:schemaRefs>
    <ds:schemaRef ds:uri="http://schemas.microsoft.com/office/2006/metadata/properties"/>
    <ds:schemaRef ds:uri="http://schemas.microsoft.com/office/infopath/2007/PartnerControls"/>
    <ds:schemaRef ds:uri="77ce7a90-9344-4eec-9e7f-68f0e2b278ae"/>
    <ds:schemaRef ds:uri="cc2f29d6-bea5-48c0-a7dd-9e9e0828084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ACRPC-LH</Template>
  <TotalTime>7</TotalTime>
  <Pages>1</Pages>
  <Words>93</Words>
  <Characters>542</Characters>
  <Application>Microsoft Office Word</Application>
  <DocSecurity>0</DocSecurity>
  <Lines>13</Lines>
  <Paragraphs>7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Hannah Andrew</dc:creator>
  <cp:lastModifiedBy>Hannah Andrew</cp:lastModifiedBy>
  <cp:revision>9</cp:revision>
  <dcterms:created xsi:type="dcterms:W3CDTF">2026-10-05T16:47:00Z</dcterms:created>
  <dcterms:modified xsi:type="dcterms:W3CDTF">2026-10-05T16:56:00Z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0x0101008C818023BD964D49BB8C65502ADC22F3</vt:lpwstr>
  </property>
  <property fmtid="{D5CDD505-2E9C-101B-9397-08002B2CF9AE}" pid="3" name="Order">
    <vt:r8>75700</vt:r8>
  </property>
  <property fmtid="{D5CDD505-2E9C-101B-9397-08002B2CF9AE}" pid="4" name="MediaServiceImageTags">
    <vt:lpwstr/>
  </property>
</Properties>
</file>